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5116" w:rsidRDefault="00525116" w:rsidP="00E838C0">
      <w:pPr>
        <w:jc w:val="center"/>
      </w:pPr>
      <w:r>
        <w:t>ОТЧЕТ</w:t>
      </w:r>
    </w:p>
    <w:p w:rsidR="00525116" w:rsidRDefault="00525116" w:rsidP="003715DF">
      <w:pPr>
        <w:jc w:val="center"/>
      </w:pPr>
      <w:r>
        <w:t xml:space="preserve">о реализации проекта инициативного бюджетирования </w:t>
      </w:r>
    </w:p>
    <w:p w:rsidR="00525116" w:rsidRDefault="00525116" w:rsidP="00BE17B8">
      <w:pPr>
        <w:jc w:val="both"/>
      </w:pPr>
    </w:p>
    <w:p w:rsidR="00525116" w:rsidRDefault="00525116" w:rsidP="00A35910">
      <w:pPr>
        <w:pStyle w:val="ListParagraph"/>
        <w:numPr>
          <w:ilvl w:val="0"/>
          <w:numId w:val="5"/>
        </w:numPr>
        <w:tabs>
          <w:tab w:val="left" w:pos="1120"/>
        </w:tabs>
        <w:autoSpaceDE w:val="0"/>
        <w:autoSpaceDN w:val="0"/>
        <w:adjustRightInd w:val="0"/>
        <w:ind w:left="0" w:firstLine="708"/>
        <w:jc w:val="both"/>
      </w:pPr>
      <w:r w:rsidRPr="00E3472F">
        <w:t>Наименование</w:t>
      </w:r>
      <w:r w:rsidRPr="00E3472F">
        <w:rPr>
          <w:bCs/>
        </w:rPr>
        <w:t xml:space="preserve"> поселения, муниципального района или городского округ</w:t>
      </w:r>
      <w:r>
        <w:rPr>
          <w:bCs/>
        </w:rPr>
        <w:t>а</w:t>
      </w:r>
      <w:r w:rsidRPr="00E3472F">
        <w:rPr>
          <w:bCs/>
        </w:rPr>
        <w:t>, на территории кот</w:t>
      </w:r>
      <w:r>
        <w:rPr>
          <w:bCs/>
        </w:rPr>
        <w:t>о</w:t>
      </w:r>
      <w:r w:rsidRPr="00E3472F">
        <w:rPr>
          <w:bCs/>
        </w:rPr>
        <w:t>рого ре</w:t>
      </w:r>
      <w:r>
        <w:rPr>
          <w:bCs/>
        </w:rPr>
        <w:t>а</w:t>
      </w:r>
      <w:r w:rsidRPr="00E3472F">
        <w:rPr>
          <w:bCs/>
        </w:rPr>
        <w:t>лизовывался проект иниц</w:t>
      </w:r>
      <w:r>
        <w:rPr>
          <w:bCs/>
        </w:rPr>
        <w:t>иативного бюджети</w:t>
      </w:r>
      <w:r w:rsidRPr="00E3472F">
        <w:rPr>
          <w:bCs/>
        </w:rPr>
        <w:t>рования</w:t>
      </w:r>
      <w:r>
        <w:rPr>
          <w:bCs/>
        </w:rPr>
        <w:t xml:space="preserve">: </w:t>
      </w:r>
      <w:r>
        <w:rPr>
          <w:u w:val="single"/>
        </w:rPr>
        <w:t>город Шахты Ростовской области</w:t>
      </w:r>
      <w:r>
        <w:t>.</w:t>
      </w:r>
    </w:p>
    <w:p w:rsidR="00525116" w:rsidRPr="003715DF" w:rsidRDefault="00525116" w:rsidP="00A35910">
      <w:pPr>
        <w:pStyle w:val="ListParagraph"/>
        <w:numPr>
          <w:ilvl w:val="0"/>
          <w:numId w:val="5"/>
        </w:numPr>
        <w:tabs>
          <w:tab w:val="left" w:pos="1120"/>
        </w:tabs>
        <w:autoSpaceDE w:val="0"/>
        <w:autoSpaceDN w:val="0"/>
        <w:adjustRightInd w:val="0"/>
        <w:ind w:left="0" w:firstLine="709"/>
        <w:jc w:val="both"/>
        <w:rPr>
          <w:u w:val="single"/>
        </w:rPr>
      </w:pPr>
      <w:r>
        <w:t>Название проекта инициативного бюджетирования:</w:t>
      </w:r>
      <w:r w:rsidRPr="003715DF">
        <w:t>«</w:t>
      </w:r>
      <w:r w:rsidRPr="003715DF">
        <w:rPr>
          <w:u w:val="single"/>
        </w:rPr>
        <w:t>К</w:t>
      </w:r>
      <w:r w:rsidRPr="003715DF">
        <w:rPr>
          <w:bCs/>
          <w:u w:val="single"/>
        </w:rPr>
        <w:t>апи</w:t>
      </w:r>
      <w:r>
        <w:rPr>
          <w:bCs/>
          <w:u w:val="single"/>
        </w:rPr>
        <w:t>тальный ремонт фасада здания</w:t>
      </w:r>
      <w:r w:rsidRPr="003715DF">
        <w:rPr>
          <w:bCs/>
          <w:u w:val="single"/>
        </w:rPr>
        <w:t xml:space="preserve"> структурного подразделения МБУК г.Шахты «ГДК и К»- ДК им. М.П.Чиха, по адресу: г.Шахты, бульвар Аллейный,8»</w:t>
      </w:r>
      <w:r>
        <w:rPr>
          <w:bCs/>
          <w:u w:val="single"/>
        </w:rPr>
        <w:t>.</w:t>
      </w:r>
    </w:p>
    <w:p w:rsidR="00525116" w:rsidRPr="00305C77" w:rsidRDefault="00525116" w:rsidP="00A35910">
      <w:pPr>
        <w:pStyle w:val="ListParagraph"/>
        <w:numPr>
          <w:ilvl w:val="0"/>
          <w:numId w:val="5"/>
        </w:numPr>
        <w:tabs>
          <w:tab w:val="left" w:pos="1120"/>
        </w:tabs>
        <w:autoSpaceDE w:val="0"/>
        <w:autoSpaceDN w:val="0"/>
        <w:adjustRightInd w:val="0"/>
        <w:ind w:left="0" w:firstLine="709"/>
        <w:jc w:val="both"/>
      </w:pPr>
      <w:r w:rsidRPr="00305C77">
        <w:t>Даты начала и окончания реализации проекта инициативного бюджетирования: с 19.06.2020 г. по 30.09.2020г.</w:t>
      </w:r>
    </w:p>
    <w:p w:rsidR="00525116" w:rsidRDefault="00525116" w:rsidP="00A35910">
      <w:pPr>
        <w:pStyle w:val="ListParagraph"/>
        <w:numPr>
          <w:ilvl w:val="0"/>
          <w:numId w:val="5"/>
        </w:numPr>
        <w:tabs>
          <w:tab w:val="left" w:pos="1120"/>
        </w:tabs>
        <w:autoSpaceDE w:val="0"/>
        <w:autoSpaceDN w:val="0"/>
        <w:adjustRightInd w:val="0"/>
        <w:ind w:left="0" w:firstLine="709"/>
        <w:jc w:val="both"/>
      </w:pPr>
      <w:r>
        <w:t xml:space="preserve">Сведения о выполненных работах, оказанных услугах, закупленных товарах в рамках реализации проекта инициативного бюджетирования: </w:t>
      </w:r>
      <w:r w:rsidRPr="0043514E">
        <w:rPr>
          <w:u w:val="single"/>
        </w:rPr>
        <w:t>в рамках реализации капитального ремонта фасада здания были выполнены следующие работы: зачистка старой краски и покраска деревянных оконных рам на  фасаде; демонтаж и установка ПВХ оконных блоков на 1 этаже центрального вход</w:t>
      </w:r>
      <w:r>
        <w:rPr>
          <w:u w:val="single"/>
        </w:rPr>
        <w:t>а</w:t>
      </w:r>
      <w:r w:rsidRPr="0043514E">
        <w:rPr>
          <w:u w:val="single"/>
        </w:rPr>
        <w:t xml:space="preserve"> в здание; демонтаж деревянных дверей центрального входа в здание и установка ПВХ дверей; ремонт, ш</w:t>
      </w:r>
      <w:r w:rsidRPr="0043514E">
        <w:rPr>
          <w:u w:val="single"/>
          <w:lang w:eastAsia="ru-RU"/>
        </w:rPr>
        <w:t>тукатурка и покраска поверхностей оконных и дверных откосов; установк</w:t>
      </w:r>
      <w:r>
        <w:rPr>
          <w:u w:val="single"/>
          <w:lang w:eastAsia="ru-RU"/>
        </w:rPr>
        <w:t>а и уборка наружных инвентарных</w:t>
      </w:r>
      <w:r w:rsidRPr="0043514E">
        <w:rPr>
          <w:u w:val="single"/>
          <w:lang w:eastAsia="ru-RU"/>
        </w:rPr>
        <w:t xml:space="preserve"> лесов; ремонт лепных капителей коринфских, кронштейнов и модульонов с догипсовкой и расчисткой от покрасок;</w:t>
      </w:r>
      <w:r>
        <w:rPr>
          <w:u w:val="single"/>
          <w:lang w:eastAsia="ru-RU"/>
        </w:rPr>
        <w:t xml:space="preserve"> </w:t>
      </w:r>
      <w:r w:rsidRPr="0043514E">
        <w:rPr>
          <w:u w:val="single"/>
          <w:lang w:eastAsia="ru-RU"/>
        </w:rPr>
        <w:t>рем</w:t>
      </w:r>
      <w:r>
        <w:rPr>
          <w:u w:val="single"/>
          <w:lang w:eastAsia="ru-RU"/>
        </w:rPr>
        <w:t>онт штукатурки  колонн, пилястр</w:t>
      </w:r>
      <w:r w:rsidRPr="0043514E">
        <w:rPr>
          <w:u w:val="single"/>
          <w:lang w:eastAsia="ru-RU"/>
        </w:rPr>
        <w:t xml:space="preserve"> и гладких фасадов с земли и лесов цементно-известковым раствором с последующей окраской перхлорвиниловой краской;</w:t>
      </w:r>
      <w:r w:rsidRPr="0043514E">
        <w:rPr>
          <w:u w:val="single"/>
        </w:rPr>
        <w:t xml:space="preserve"> р</w:t>
      </w:r>
      <w:r w:rsidRPr="0043514E">
        <w:rPr>
          <w:u w:val="single"/>
          <w:lang w:eastAsia="ru-RU"/>
        </w:rPr>
        <w:t>емонт штукатурки цоколя здания с отбивкой и последующим обустройством штукатурки по сетке и покраской</w:t>
      </w:r>
      <w:r>
        <w:rPr>
          <w:u w:val="single"/>
          <w:lang w:eastAsia="ru-RU"/>
        </w:rPr>
        <w:t>;</w:t>
      </w:r>
      <w:r w:rsidRPr="0043514E">
        <w:rPr>
          <w:u w:val="single"/>
          <w:lang w:eastAsia="ru-RU"/>
        </w:rPr>
        <w:t xml:space="preserve"> разборка покрытия участка кровли из асбоцементных листов;</w:t>
      </w:r>
      <w:r>
        <w:rPr>
          <w:u w:val="single"/>
          <w:lang w:eastAsia="ru-RU"/>
        </w:rPr>
        <w:t xml:space="preserve"> </w:t>
      </w:r>
      <w:r w:rsidRPr="0043514E">
        <w:rPr>
          <w:u w:val="single"/>
          <w:lang w:eastAsia="ru-RU"/>
        </w:rPr>
        <w:t>смена обделок из листовой стали, примыканий к каменным стенам и обрешетки с прозорами из досок;</w:t>
      </w:r>
      <w:r>
        <w:rPr>
          <w:u w:val="single"/>
        </w:rPr>
        <w:t xml:space="preserve"> </w:t>
      </w:r>
      <w:r w:rsidRPr="0043514E">
        <w:rPr>
          <w:u w:val="single"/>
        </w:rPr>
        <w:t>у</w:t>
      </w:r>
      <w:r w:rsidRPr="0043514E">
        <w:rPr>
          <w:u w:val="single"/>
          <w:lang w:eastAsia="ru-RU"/>
        </w:rPr>
        <w:t>стройство кровель из волнистых асбестоцементных листов унифицированного профиля по готовым прогонам; устройство водосточных конструкций;</w:t>
      </w:r>
      <w:r>
        <w:rPr>
          <w:u w:val="single"/>
          <w:lang w:eastAsia="ru-RU"/>
        </w:rPr>
        <w:t xml:space="preserve"> </w:t>
      </w:r>
      <w:r w:rsidRPr="0043514E">
        <w:rPr>
          <w:u w:val="single"/>
          <w:lang w:eastAsia="ru-RU"/>
        </w:rPr>
        <w:t>разборка бетонных конструкций площадки и ступеней на входе в здание; разборка асфальтового покрытия с последующим обустройством основания под площадку,</w:t>
      </w:r>
      <w:r>
        <w:rPr>
          <w:u w:val="single"/>
          <w:lang w:eastAsia="ru-RU"/>
        </w:rPr>
        <w:t xml:space="preserve"> </w:t>
      </w:r>
      <w:r w:rsidRPr="0043514E">
        <w:rPr>
          <w:u w:val="single"/>
          <w:lang w:eastAsia="ru-RU"/>
        </w:rPr>
        <w:t xml:space="preserve">ступени и пандус для инвалидов; устройство бетонного основания для пандуса, </w:t>
      </w:r>
      <w:r>
        <w:rPr>
          <w:u w:val="single"/>
          <w:lang w:eastAsia="ru-RU"/>
        </w:rPr>
        <w:t>площадки и ступеней; устройство</w:t>
      </w:r>
      <w:r w:rsidRPr="0043514E">
        <w:rPr>
          <w:u w:val="single"/>
          <w:lang w:eastAsia="ru-RU"/>
        </w:rPr>
        <w:t xml:space="preserve"> рулонного резинового покрытия и ограждений</w:t>
      </w:r>
      <w:r>
        <w:rPr>
          <w:u w:val="single"/>
          <w:lang w:eastAsia="ru-RU"/>
        </w:rPr>
        <w:t xml:space="preserve"> и перил  </w:t>
      </w:r>
      <w:r w:rsidRPr="0043514E">
        <w:rPr>
          <w:u w:val="single"/>
          <w:lang w:eastAsia="ru-RU"/>
        </w:rPr>
        <w:t>пандуса для инвалидов; облицовка фасадным камнем пандуса и поступенок; облицовка ступеней и площадки керамогранитными плитками, устройство п</w:t>
      </w:r>
      <w:r>
        <w:rPr>
          <w:u w:val="single"/>
          <w:lang w:eastAsia="ru-RU"/>
        </w:rPr>
        <w:t xml:space="preserve">есочно-щебеночного основания и </w:t>
      </w:r>
      <w:r w:rsidRPr="0043514E">
        <w:rPr>
          <w:u w:val="single"/>
          <w:lang w:eastAsia="ru-RU"/>
        </w:rPr>
        <w:t>восстановление нарушенного асфальтового покрытия около пандуса и вдоль</w:t>
      </w:r>
      <w:r>
        <w:rPr>
          <w:u w:val="single"/>
          <w:lang w:eastAsia="ru-RU"/>
        </w:rPr>
        <w:t xml:space="preserve"> </w:t>
      </w:r>
      <w:r w:rsidRPr="00B9361B">
        <w:rPr>
          <w:u w:val="single"/>
          <w:lang w:eastAsia="ru-RU"/>
        </w:rPr>
        <w:t>ступеней, погрузка и вывоз мусора</w:t>
      </w:r>
      <w:r>
        <w:t>__________________________________________________________________________________________________</w:t>
      </w:r>
    </w:p>
    <w:p w:rsidR="00525116" w:rsidRPr="00730239" w:rsidRDefault="00525116" w:rsidP="00A35910">
      <w:pPr>
        <w:pStyle w:val="ListParagraph"/>
        <w:tabs>
          <w:tab w:val="left" w:pos="1120"/>
        </w:tabs>
        <w:autoSpaceDE w:val="0"/>
        <w:autoSpaceDN w:val="0"/>
        <w:adjustRightInd w:val="0"/>
        <w:ind w:left="709"/>
        <w:jc w:val="both"/>
        <w:rPr>
          <w:sz w:val="20"/>
          <w:szCs w:val="20"/>
        </w:rPr>
      </w:pPr>
      <w:r w:rsidRPr="00730239">
        <w:rPr>
          <w:sz w:val="20"/>
          <w:szCs w:val="20"/>
        </w:rPr>
        <w:t xml:space="preserve">(описание произведенной закупки с указанием </w:t>
      </w:r>
      <w:r>
        <w:rPr>
          <w:sz w:val="20"/>
          <w:szCs w:val="20"/>
        </w:rPr>
        <w:t xml:space="preserve">товаров, </w:t>
      </w:r>
      <w:r w:rsidRPr="00730239">
        <w:rPr>
          <w:sz w:val="20"/>
          <w:szCs w:val="20"/>
        </w:rPr>
        <w:t>работ</w:t>
      </w:r>
      <w:r>
        <w:rPr>
          <w:sz w:val="20"/>
          <w:szCs w:val="20"/>
        </w:rPr>
        <w:t xml:space="preserve">, </w:t>
      </w:r>
      <w:r w:rsidRPr="00730239">
        <w:rPr>
          <w:sz w:val="20"/>
          <w:szCs w:val="20"/>
        </w:rPr>
        <w:t>услуг</w:t>
      </w:r>
      <w:r>
        <w:t>,</w:t>
      </w:r>
      <w:r w:rsidRPr="00730239">
        <w:rPr>
          <w:sz w:val="20"/>
          <w:szCs w:val="20"/>
        </w:rPr>
        <w:t xml:space="preserve"> выполненных </w:t>
      </w:r>
      <w:r>
        <w:rPr>
          <w:sz w:val="20"/>
          <w:szCs w:val="20"/>
        </w:rPr>
        <w:t xml:space="preserve">(закупленных) </w:t>
      </w:r>
      <w:r w:rsidRPr="00730239">
        <w:rPr>
          <w:sz w:val="20"/>
          <w:szCs w:val="20"/>
        </w:rPr>
        <w:t xml:space="preserve">в соответствии с </w:t>
      </w:r>
    </w:p>
    <w:p w:rsidR="00525116" w:rsidRPr="00305C77" w:rsidRDefault="00525116" w:rsidP="00A35910">
      <w:pPr>
        <w:tabs>
          <w:tab w:val="left" w:pos="1120"/>
        </w:tabs>
        <w:autoSpaceDE w:val="0"/>
        <w:autoSpaceDN w:val="0"/>
        <w:adjustRightInd w:val="0"/>
        <w:jc w:val="both"/>
      </w:pPr>
      <w:r w:rsidRPr="00305C77">
        <w:rPr>
          <w:u w:val="single"/>
        </w:rPr>
        <w:t>Подрядчик: индивиду</w:t>
      </w:r>
      <w:r>
        <w:rPr>
          <w:u w:val="single"/>
        </w:rPr>
        <w:t xml:space="preserve">альный предприниматель Бабкина </w:t>
      </w:r>
      <w:r w:rsidRPr="00305C77">
        <w:rPr>
          <w:u w:val="single"/>
        </w:rPr>
        <w:t>Наталья Станиславовна (ИНН: 615501050780 ;</w:t>
      </w:r>
      <w:r>
        <w:rPr>
          <w:u w:val="single"/>
        </w:rPr>
        <w:t xml:space="preserve"> </w:t>
      </w:r>
      <w:r w:rsidRPr="00305C77">
        <w:rPr>
          <w:u w:val="single"/>
        </w:rPr>
        <w:t xml:space="preserve">ОГРНИП: 317619600100975 , адрес: </w:t>
      </w:r>
      <w:smartTag w:uri="urn:schemas-microsoft-com:office:smarttags" w:element="metricconverter">
        <w:smartTagPr>
          <w:attr w:name="ProductID" w:val="346524, г"/>
        </w:smartTagPr>
        <w:r w:rsidRPr="00305C77">
          <w:rPr>
            <w:u w:val="single"/>
          </w:rPr>
          <w:t>346524, г</w:t>
        </w:r>
      </w:smartTag>
      <w:r w:rsidRPr="00305C77">
        <w:rPr>
          <w:u w:val="single"/>
        </w:rPr>
        <w:t>.Шахты, ул.Комитетская,д.9-а, кв.5, телефон:89889420161)</w:t>
      </w:r>
      <w:r w:rsidRPr="00305C77">
        <w:t>______________________</w:t>
      </w:r>
    </w:p>
    <w:p w:rsidR="00525116" w:rsidRPr="00730239" w:rsidRDefault="00525116" w:rsidP="00A35910">
      <w:pPr>
        <w:tabs>
          <w:tab w:val="left" w:pos="1120"/>
        </w:tabs>
        <w:autoSpaceDE w:val="0"/>
        <w:autoSpaceDN w:val="0"/>
        <w:adjustRightInd w:val="0"/>
        <w:rPr>
          <w:sz w:val="20"/>
          <w:szCs w:val="20"/>
        </w:rPr>
      </w:pPr>
      <w:r w:rsidRPr="00305C77">
        <w:rPr>
          <w:sz w:val="20"/>
          <w:szCs w:val="20"/>
        </w:rPr>
        <w:t>предметом</w:t>
      </w:r>
      <w:r w:rsidRPr="00730239">
        <w:rPr>
          <w:sz w:val="20"/>
          <w:szCs w:val="20"/>
        </w:rPr>
        <w:t xml:space="preserve"> муниципального контракта, результатов выполнения таких работ</w:t>
      </w:r>
      <w:r>
        <w:rPr>
          <w:sz w:val="20"/>
          <w:szCs w:val="20"/>
        </w:rPr>
        <w:t xml:space="preserve"> (услуг)</w:t>
      </w:r>
      <w:r w:rsidRPr="00730239">
        <w:rPr>
          <w:sz w:val="20"/>
          <w:szCs w:val="20"/>
        </w:rPr>
        <w:t xml:space="preserve">, информации о поставщике (подрядчике, исполнителе) муниципального </w:t>
      </w:r>
    </w:p>
    <w:p w:rsidR="00525116" w:rsidRDefault="00525116" w:rsidP="00A35910">
      <w:pPr>
        <w:tabs>
          <w:tab w:val="left" w:pos="1120"/>
        </w:tabs>
        <w:autoSpaceDE w:val="0"/>
        <w:autoSpaceDN w:val="0"/>
        <w:adjustRightInd w:val="0"/>
        <w:jc w:val="center"/>
      </w:pPr>
      <w:r>
        <w:t>_____________________________________________________________________________________________________</w:t>
      </w:r>
    </w:p>
    <w:p w:rsidR="00525116" w:rsidRPr="00730239" w:rsidRDefault="00525116" w:rsidP="00A35910">
      <w:pPr>
        <w:tabs>
          <w:tab w:val="left" w:pos="1120"/>
        </w:tabs>
        <w:autoSpaceDE w:val="0"/>
        <w:autoSpaceDN w:val="0"/>
        <w:adjustRightInd w:val="0"/>
        <w:jc w:val="center"/>
        <w:rPr>
          <w:sz w:val="20"/>
          <w:szCs w:val="20"/>
        </w:rPr>
      </w:pPr>
      <w:r w:rsidRPr="00730239">
        <w:rPr>
          <w:sz w:val="20"/>
          <w:szCs w:val="20"/>
        </w:rPr>
        <w:t xml:space="preserve"> контракта</w:t>
      </w:r>
      <w:r>
        <w:rPr>
          <w:sz w:val="20"/>
          <w:szCs w:val="20"/>
        </w:rPr>
        <w:t>)</w:t>
      </w:r>
    </w:p>
    <w:p w:rsidR="00525116" w:rsidRDefault="00525116" w:rsidP="00A35910">
      <w:pPr>
        <w:pStyle w:val="ListParagraph"/>
        <w:numPr>
          <w:ilvl w:val="0"/>
          <w:numId w:val="5"/>
        </w:numPr>
        <w:tabs>
          <w:tab w:val="left" w:pos="1120"/>
        </w:tabs>
        <w:autoSpaceDE w:val="0"/>
        <w:autoSpaceDN w:val="0"/>
        <w:adjustRightInd w:val="0"/>
        <w:ind w:left="0" w:firstLine="709"/>
        <w:jc w:val="both"/>
      </w:pPr>
      <w:r>
        <w:t xml:space="preserve">Количество граждан, принявших трудовое участие в реализации проекта бюджетирования - </w:t>
      </w:r>
      <w:r>
        <w:rPr>
          <w:u w:val="single"/>
        </w:rPr>
        <w:t>5</w:t>
      </w:r>
      <w:r w:rsidRPr="002A7095">
        <w:rPr>
          <w:u w:val="single"/>
        </w:rPr>
        <w:t>0</w:t>
      </w:r>
      <w:r>
        <w:rPr>
          <w:u w:val="single"/>
        </w:rPr>
        <w:t xml:space="preserve"> человек</w:t>
      </w:r>
      <w:r>
        <w:t>.</w:t>
      </w:r>
    </w:p>
    <w:p w:rsidR="00525116" w:rsidRPr="00305C77" w:rsidRDefault="00525116" w:rsidP="00A35910">
      <w:pPr>
        <w:pStyle w:val="ListParagraph"/>
        <w:numPr>
          <w:ilvl w:val="0"/>
          <w:numId w:val="5"/>
        </w:numPr>
        <w:tabs>
          <w:tab w:val="left" w:pos="1120"/>
        </w:tabs>
        <w:autoSpaceDE w:val="0"/>
        <w:autoSpaceDN w:val="0"/>
        <w:adjustRightInd w:val="0"/>
        <w:ind w:left="0" w:firstLine="709"/>
        <w:jc w:val="both"/>
      </w:pPr>
      <w:r>
        <w:t xml:space="preserve">Описание работ, выполненных гражданами в рамках их трудового участия в реализации проекта инициативного бюджетирования: </w:t>
      </w:r>
      <w:r w:rsidRPr="00305C77">
        <w:rPr>
          <w:u w:val="single"/>
        </w:rPr>
        <w:t>транспо</w:t>
      </w:r>
      <w:r>
        <w:rPr>
          <w:u w:val="single"/>
        </w:rPr>
        <w:t xml:space="preserve">ртировка воды к местам замеса </w:t>
      </w:r>
      <w:r w:rsidRPr="00305C77">
        <w:rPr>
          <w:u w:val="single"/>
        </w:rPr>
        <w:t xml:space="preserve">растворов, уборка и </w:t>
      </w:r>
      <w:r>
        <w:rPr>
          <w:u w:val="single"/>
        </w:rPr>
        <w:t>погрузка строительного мусора,</w:t>
      </w:r>
      <w:r w:rsidRPr="00305C77">
        <w:rPr>
          <w:u w:val="single"/>
        </w:rPr>
        <w:t xml:space="preserve"> уборка площади перед здани</w:t>
      </w:r>
      <w:r>
        <w:rPr>
          <w:u w:val="single"/>
        </w:rPr>
        <w:t xml:space="preserve">ем после окончания работ, мытье окон, дверей и поручней </w:t>
      </w:r>
      <w:r w:rsidRPr="00305C77">
        <w:rPr>
          <w:u w:val="single"/>
        </w:rPr>
        <w:t>после окончания стр</w:t>
      </w:r>
      <w:r>
        <w:rPr>
          <w:u w:val="single"/>
        </w:rPr>
        <w:t xml:space="preserve">оительных работ, осуществление </w:t>
      </w:r>
      <w:r w:rsidRPr="00305C77">
        <w:rPr>
          <w:u w:val="single"/>
        </w:rPr>
        <w:t>охраны ст</w:t>
      </w:r>
      <w:r>
        <w:rPr>
          <w:u w:val="single"/>
        </w:rPr>
        <w:t xml:space="preserve">роительной площадки, инвентаря </w:t>
      </w:r>
      <w:r w:rsidRPr="00305C77">
        <w:rPr>
          <w:u w:val="single"/>
        </w:rPr>
        <w:t>и строительных материалов, организация помощи в доставке стройматериалов на верхние этажи лесов и кровлю здания.</w:t>
      </w:r>
    </w:p>
    <w:p w:rsidR="00525116" w:rsidRDefault="00525116" w:rsidP="00A35910">
      <w:pPr>
        <w:pStyle w:val="ListParagraph"/>
        <w:numPr>
          <w:ilvl w:val="0"/>
          <w:numId w:val="5"/>
        </w:numPr>
        <w:tabs>
          <w:tab w:val="left" w:pos="1120"/>
        </w:tabs>
        <w:autoSpaceDE w:val="0"/>
        <w:autoSpaceDN w:val="0"/>
        <w:adjustRightInd w:val="0"/>
        <w:ind w:left="0" w:right="-31" w:firstLine="709"/>
        <w:jc w:val="both"/>
      </w:pPr>
      <w:r>
        <w:t>Сведения об осуществленных физическими и (или) юридическими лицами, индивидуальными предпринимателями мероприятиях в рамках их участия в нефинансовой форме в реализации проекта инициативного бюджетирования:_________________________________________________________________________________________________________________________________________________________________________________________________</w:t>
      </w:r>
    </w:p>
    <w:p w:rsidR="00525116" w:rsidRDefault="00525116" w:rsidP="00A35910">
      <w:pPr>
        <w:pStyle w:val="ListParagraph"/>
        <w:numPr>
          <w:ilvl w:val="0"/>
          <w:numId w:val="5"/>
        </w:numPr>
        <w:tabs>
          <w:tab w:val="left" w:pos="1120"/>
        </w:tabs>
        <w:autoSpaceDE w:val="0"/>
        <w:autoSpaceDN w:val="0"/>
        <w:adjustRightInd w:val="0"/>
        <w:ind w:left="0" w:firstLine="709"/>
        <w:jc w:val="both"/>
      </w:pPr>
      <w:r>
        <w:t>Сведения о поступлении и расходовании средств областного бюджета, местного бюджета, средств физических и (или) юридических лиц, индивидуальных предпринимателей:</w:t>
      </w:r>
    </w:p>
    <w:p w:rsidR="00525116" w:rsidRDefault="00525116" w:rsidP="00551E34">
      <w:pPr>
        <w:autoSpaceDE w:val="0"/>
        <w:autoSpaceDN w:val="0"/>
        <w:adjustRightInd w:val="0"/>
        <w:jc w:val="right"/>
      </w:pPr>
      <w:r>
        <w:t>тыс.руб.</w:t>
      </w:r>
    </w:p>
    <w:tbl>
      <w:tblPr>
        <w:tblW w:w="1488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26"/>
        <w:gridCol w:w="2242"/>
        <w:gridCol w:w="1995"/>
        <w:gridCol w:w="1888"/>
        <w:gridCol w:w="2589"/>
        <w:gridCol w:w="2103"/>
        <w:gridCol w:w="1941"/>
      </w:tblGrid>
      <w:tr w:rsidR="00525116" w:rsidRPr="00267EF2" w:rsidTr="00267EF2">
        <w:tc>
          <w:tcPr>
            <w:tcW w:w="2126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</w:rPr>
              <w:t xml:space="preserve">Запланированный объем средств, необходимых для реализации проекта  </w:t>
            </w:r>
          </w:p>
        </w:tc>
        <w:tc>
          <w:tcPr>
            <w:tcW w:w="2242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</w:rPr>
              <w:t>Объем средств областного бюджета, направленных на реализацию проекта</w:t>
            </w:r>
          </w:p>
        </w:tc>
        <w:tc>
          <w:tcPr>
            <w:tcW w:w="1995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</w:rPr>
              <w:t>Объем собственных средств местного бюджета, направленных на реализацию проекта</w:t>
            </w:r>
          </w:p>
        </w:tc>
        <w:tc>
          <w:tcPr>
            <w:tcW w:w="1888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</w:rPr>
              <w:t>Объем средств физических лиц, поступивших в местный бюджет</w:t>
            </w:r>
          </w:p>
        </w:tc>
        <w:tc>
          <w:tcPr>
            <w:tcW w:w="2589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</w:pPr>
            <w:r w:rsidRPr="00267EF2">
              <w:rPr>
                <w:sz w:val="24"/>
                <w:szCs w:val="24"/>
              </w:rPr>
              <w:t>Объем средств юридических лиц, индивидуальных предпринимателей, поступивших в местный бюджет</w:t>
            </w:r>
          </w:p>
        </w:tc>
        <w:tc>
          <w:tcPr>
            <w:tcW w:w="2103" w:type="dxa"/>
          </w:tcPr>
          <w:p w:rsidR="00525116" w:rsidRPr="00267EF2" w:rsidRDefault="00525116" w:rsidP="00267EF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</w:rPr>
              <w:t>Итоговая стоимость проекта после осуществления закупки товаров, работ и услуг</w:t>
            </w:r>
          </w:p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941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</w:rPr>
              <w:t>Причины отклонения                 от запланирован-ной стоимости проекта</w:t>
            </w:r>
          </w:p>
        </w:tc>
      </w:tr>
      <w:tr w:rsidR="00525116" w:rsidRPr="00267EF2" w:rsidTr="00267EF2">
        <w:tc>
          <w:tcPr>
            <w:tcW w:w="2126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bCs/>
                <w:sz w:val="24"/>
                <w:szCs w:val="24"/>
                <w:lang w:eastAsia="ru-RU"/>
              </w:rPr>
              <w:t>2197,8</w:t>
            </w:r>
            <w:r>
              <w:rPr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242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  <w:lang w:eastAsia="ru-RU"/>
              </w:rPr>
              <w:t>1 685,5</w:t>
            </w:r>
          </w:p>
        </w:tc>
        <w:tc>
          <w:tcPr>
            <w:tcW w:w="1995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  <w:lang w:eastAsia="ru-RU"/>
              </w:rPr>
              <w:t>490,3</w:t>
            </w:r>
            <w:r>
              <w:rPr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88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  <w:lang w:eastAsia="ru-RU"/>
              </w:rPr>
              <w:t>22,0</w:t>
            </w:r>
          </w:p>
        </w:tc>
        <w:tc>
          <w:tcPr>
            <w:tcW w:w="2589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r w:rsidRPr="00267EF2">
              <w:rPr>
                <w:sz w:val="24"/>
                <w:szCs w:val="24"/>
              </w:rPr>
              <w:t>-</w:t>
            </w:r>
          </w:p>
        </w:tc>
        <w:tc>
          <w:tcPr>
            <w:tcW w:w="2103" w:type="dxa"/>
          </w:tcPr>
          <w:p w:rsidR="00525116" w:rsidRPr="00267EF2" w:rsidRDefault="00525116" w:rsidP="00267EF2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1867</w:t>
            </w:r>
            <w:r w:rsidRPr="00267EF2">
              <w:rPr>
                <w:sz w:val="24"/>
                <w:szCs w:val="24"/>
              </w:rPr>
              <w:t>,3</w:t>
            </w:r>
          </w:p>
        </w:tc>
        <w:tc>
          <w:tcPr>
            <w:tcW w:w="1941" w:type="dxa"/>
          </w:tcPr>
          <w:p w:rsidR="00525116" w:rsidRPr="00267EF2" w:rsidRDefault="00525116" w:rsidP="00267EF2">
            <w:pPr>
              <w:pStyle w:val="ListParagraph"/>
              <w:ind w:left="0"/>
              <w:jc w:val="center"/>
              <w:rPr>
                <w:sz w:val="24"/>
                <w:szCs w:val="24"/>
              </w:rPr>
            </w:pPr>
            <w:bookmarkStart w:id="0" w:name="_GoBack"/>
            <w:r w:rsidRPr="00267EF2">
              <w:rPr>
                <w:sz w:val="24"/>
                <w:szCs w:val="24"/>
              </w:rPr>
              <w:t>Экономия по результатам тор</w:t>
            </w:r>
            <w:r>
              <w:rPr>
                <w:sz w:val="24"/>
                <w:szCs w:val="24"/>
              </w:rPr>
              <w:t xml:space="preserve">гов. Исключение объемов работ, </w:t>
            </w:r>
            <w:r w:rsidRPr="00267EF2">
              <w:rPr>
                <w:sz w:val="24"/>
                <w:szCs w:val="24"/>
              </w:rPr>
              <w:t>осуществление которых  по факту не потребовалось</w:t>
            </w:r>
            <w:r>
              <w:rPr>
                <w:sz w:val="24"/>
                <w:szCs w:val="24"/>
              </w:rPr>
              <w:t xml:space="preserve"> </w:t>
            </w:r>
            <w:r w:rsidRPr="00267EF2">
              <w:rPr>
                <w:sz w:val="24"/>
                <w:szCs w:val="24"/>
              </w:rPr>
              <w:t>(корректировка кол</w:t>
            </w:r>
            <w:r>
              <w:rPr>
                <w:sz w:val="24"/>
                <w:szCs w:val="24"/>
              </w:rPr>
              <w:t xml:space="preserve">ичества объема отдельных видов </w:t>
            </w:r>
            <w:r w:rsidRPr="00267EF2">
              <w:rPr>
                <w:sz w:val="24"/>
                <w:szCs w:val="24"/>
              </w:rPr>
              <w:t>работ по факту).</w:t>
            </w:r>
            <w:bookmarkEnd w:id="0"/>
          </w:p>
        </w:tc>
      </w:tr>
    </w:tbl>
    <w:p w:rsidR="00525116" w:rsidRDefault="00525116" w:rsidP="003715DF">
      <w:pPr>
        <w:pStyle w:val="ListParagraph"/>
        <w:autoSpaceDE w:val="0"/>
        <w:autoSpaceDN w:val="0"/>
        <w:adjustRightInd w:val="0"/>
        <w:ind w:left="1068"/>
        <w:jc w:val="both"/>
      </w:pPr>
    </w:p>
    <w:p w:rsidR="00525116" w:rsidRDefault="00525116" w:rsidP="003715DF">
      <w:pPr>
        <w:pStyle w:val="ListParagraph"/>
        <w:numPr>
          <w:ilvl w:val="0"/>
          <w:numId w:val="5"/>
        </w:numPr>
        <w:autoSpaceDE w:val="0"/>
        <w:autoSpaceDN w:val="0"/>
        <w:adjustRightInd w:val="0"/>
        <w:jc w:val="both"/>
      </w:pPr>
      <w:r>
        <w:t xml:space="preserve"> Иная информация о реализации проекта инициативного бюджетирования _______________________________.</w:t>
      </w:r>
    </w:p>
    <w:p w:rsidR="00525116" w:rsidRDefault="00525116" w:rsidP="00645854">
      <w:pPr>
        <w:pStyle w:val="ListParagraph"/>
        <w:numPr>
          <w:ilvl w:val="0"/>
          <w:numId w:val="5"/>
        </w:numPr>
        <w:autoSpaceDE w:val="0"/>
        <w:autoSpaceDN w:val="0"/>
        <w:adjustRightInd w:val="0"/>
        <w:jc w:val="both"/>
      </w:pPr>
      <w:r>
        <w:t xml:space="preserve"> Фотоматериалы прилагаются.</w:t>
      </w:r>
    </w:p>
    <w:p w:rsidR="00525116" w:rsidRDefault="00525116" w:rsidP="003715DF">
      <w:pPr>
        <w:autoSpaceDE w:val="0"/>
        <w:autoSpaceDN w:val="0"/>
        <w:adjustRightInd w:val="0"/>
        <w:ind w:left="708"/>
        <w:jc w:val="both"/>
      </w:pPr>
      <w:r w:rsidRPr="0064585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4pt;height:220.5pt">
            <v:imagedata r:id="rId7" o:title=""/>
          </v:shape>
        </w:pict>
      </w:r>
      <w:r>
        <w:tab/>
      </w:r>
      <w:r>
        <w:tab/>
      </w:r>
      <w:r w:rsidRPr="00645854">
        <w:pict>
          <v:shape id="_x0000_i1026" type="#_x0000_t75" style="width:294pt;height:220.5pt">
            <v:imagedata r:id="rId8" o:title=""/>
          </v:shape>
        </w:pict>
      </w:r>
    </w:p>
    <w:p w:rsidR="00525116" w:rsidRDefault="00525116" w:rsidP="00645854">
      <w:pPr>
        <w:autoSpaceDE w:val="0"/>
        <w:autoSpaceDN w:val="0"/>
        <w:adjustRightInd w:val="0"/>
        <w:jc w:val="both"/>
      </w:pPr>
    </w:p>
    <w:p w:rsidR="00525116" w:rsidRPr="00645854" w:rsidRDefault="00525116" w:rsidP="00645854">
      <w:pPr>
        <w:autoSpaceDE w:val="0"/>
        <w:autoSpaceDN w:val="0"/>
        <w:adjustRightInd w:val="0"/>
        <w:ind w:left="708"/>
        <w:jc w:val="both"/>
      </w:pPr>
      <w:r w:rsidRPr="00645854">
        <w:pict>
          <v:shape id="_x0000_i1027" type="#_x0000_t75" style="width:294pt;height:220.5pt">
            <v:imagedata r:id="rId9" o:title=""/>
          </v:shape>
        </w:pict>
      </w:r>
      <w:r>
        <w:tab/>
      </w:r>
      <w:r>
        <w:tab/>
      </w:r>
      <w:r w:rsidRPr="00645854">
        <w:pict>
          <v:shape id="_x0000_i1028" type="#_x0000_t75" style="width:294pt;height:220.5pt">
            <v:imagedata r:id="rId10" o:title=""/>
          </v:shape>
        </w:pict>
      </w:r>
    </w:p>
    <w:sectPr w:rsidR="00525116" w:rsidRPr="00645854" w:rsidSect="000E5533">
      <w:headerReference w:type="default" r:id="rId11"/>
      <w:pgSz w:w="16838" w:h="11906" w:orient="landscape"/>
      <w:pgMar w:top="851" w:right="1134" w:bottom="567" w:left="1134" w:header="283" w:footer="0" w:gutter="0"/>
      <w:cols w:space="708"/>
      <w:noEndnote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25116" w:rsidRDefault="00525116" w:rsidP="00730239">
      <w:r>
        <w:separator/>
      </w:r>
    </w:p>
  </w:endnote>
  <w:endnote w:type="continuationSeparator" w:id="0">
    <w:p w:rsidR="00525116" w:rsidRDefault="00525116" w:rsidP="0073023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25116" w:rsidRDefault="00525116" w:rsidP="00730239">
      <w:r>
        <w:separator/>
      </w:r>
    </w:p>
  </w:footnote>
  <w:footnote w:type="continuationSeparator" w:id="0">
    <w:p w:rsidR="00525116" w:rsidRDefault="00525116" w:rsidP="0073023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5116" w:rsidRPr="00730239" w:rsidRDefault="00525116">
    <w:pPr>
      <w:pStyle w:val="Header"/>
      <w:jc w:val="center"/>
      <w:rPr>
        <w:sz w:val="20"/>
        <w:szCs w:val="20"/>
      </w:rPr>
    </w:pPr>
    <w:r w:rsidRPr="00730239">
      <w:rPr>
        <w:sz w:val="20"/>
        <w:szCs w:val="20"/>
      </w:rPr>
      <w:fldChar w:fldCharType="begin"/>
    </w:r>
    <w:r w:rsidRPr="00730239">
      <w:rPr>
        <w:sz w:val="20"/>
        <w:szCs w:val="20"/>
      </w:rPr>
      <w:instrText>PAGE   \* MERGEFORMAT</w:instrText>
    </w:r>
    <w:r w:rsidRPr="00730239">
      <w:rPr>
        <w:sz w:val="20"/>
        <w:szCs w:val="20"/>
      </w:rPr>
      <w:fldChar w:fldCharType="separate"/>
    </w:r>
    <w:r>
      <w:rPr>
        <w:noProof/>
        <w:sz w:val="20"/>
        <w:szCs w:val="20"/>
      </w:rPr>
      <w:t>2</w:t>
    </w:r>
    <w:r w:rsidRPr="00730239">
      <w:rPr>
        <w:sz w:val="20"/>
        <w:szCs w:val="20"/>
      </w:rPr>
      <w:fldChar w:fldCharType="end"/>
    </w:r>
  </w:p>
  <w:p w:rsidR="00525116" w:rsidRDefault="00525116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0A2FF4"/>
    <w:multiLevelType w:val="hybridMultilevel"/>
    <w:tmpl w:val="ED64D0FE"/>
    <w:lvl w:ilvl="0" w:tplc="9F9837E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">
    <w:nsid w:val="346A79F3"/>
    <w:multiLevelType w:val="hybridMultilevel"/>
    <w:tmpl w:val="ED64D0FE"/>
    <w:lvl w:ilvl="0" w:tplc="9F9837E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">
    <w:nsid w:val="409E3EA4"/>
    <w:multiLevelType w:val="hybridMultilevel"/>
    <w:tmpl w:val="F8124B12"/>
    <w:lvl w:ilvl="0" w:tplc="F0323B14">
      <w:start w:val="1"/>
      <w:numFmt w:val="decimal"/>
      <w:lvlText w:val="%1."/>
      <w:lvlJc w:val="left"/>
      <w:pPr>
        <w:ind w:left="14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  <w:rPr>
        <w:rFonts w:cs="Times New Roman"/>
      </w:rPr>
    </w:lvl>
  </w:abstractNum>
  <w:abstractNum w:abstractNumId="3">
    <w:nsid w:val="556850F6"/>
    <w:multiLevelType w:val="hybridMultilevel"/>
    <w:tmpl w:val="99608236"/>
    <w:lvl w:ilvl="0" w:tplc="6AE42DB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4">
    <w:nsid w:val="77635F16"/>
    <w:multiLevelType w:val="hybridMultilevel"/>
    <w:tmpl w:val="F2DEF050"/>
    <w:lvl w:ilvl="0" w:tplc="59384FE2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04E05"/>
    <w:rsid w:val="00010115"/>
    <w:rsid w:val="00080E2D"/>
    <w:rsid w:val="0009793E"/>
    <w:rsid w:val="000D68E3"/>
    <w:rsid w:val="000E5533"/>
    <w:rsid w:val="000F6FCD"/>
    <w:rsid w:val="001C7E23"/>
    <w:rsid w:val="001F201F"/>
    <w:rsid w:val="00203D28"/>
    <w:rsid w:val="00227790"/>
    <w:rsid w:val="00233994"/>
    <w:rsid w:val="00267EF2"/>
    <w:rsid w:val="00274FE5"/>
    <w:rsid w:val="002A7095"/>
    <w:rsid w:val="002D714E"/>
    <w:rsid w:val="002F2812"/>
    <w:rsid w:val="00305C77"/>
    <w:rsid w:val="003305AA"/>
    <w:rsid w:val="0036298F"/>
    <w:rsid w:val="003715DF"/>
    <w:rsid w:val="003814DC"/>
    <w:rsid w:val="003922BF"/>
    <w:rsid w:val="003C4085"/>
    <w:rsid w:val="003E2925"/>
    <w:rsid w:val="003F254B"/>
    <w:rsid w:val="00407B3A"/>
    <w:rsid w:val="0043441B"/>
    <w:rsid w:val="00435014"/>
    <w:rsid w:val="0043514E"/>
    <w:rsid w:val="004478A5"/>
    <w:rsid w:val="00451F58"/>
    <w:rsid w:val="00480879"/>
    <w:rsid w:val="004B3C2A"/>
    <w:rsid w:val="004B4D55"/>
    <w:rsid w:val="004F7CFB"/>
    <w:rsid w:val="00512E4F"/>
    <w:rsid w:val="00525116"/>
    <w:rsid w:val="00531416"/>
    <w:rsid w:val="00551E34"/>
    <w:rsid w:val="00586F17"/>
    <w:rsid w:val="005D1215"/>
    <w:rsid w:val="00623A47"/>
    <w:rsid w:val="00627651"/>
    <w:rsid w:val="00645854"/>
    <w:rsid w:val="006600C1"/>
    <w:rsid w:val="006D6C8D"/>
    <w:rsid w:val="007137F4"/>
    <w:rsid w:val="00730239"/>
    <w:rsid w:val="00784796"/>
    <w:rsid w:val="007851C7"/>
    <w:rsid w:val="007938EE"/>
    <w:rsid w:val="00794CA7"/>
    <w:rsid w:val="007A732F"/>
    <w:rsid w:val="007B7FFA"/>
    <w:rsid w:val="0084539D"/>
    <w:rsid w:val="00866EB0"/>
    <w:rsid w:val="008E2A22"/>
    <w:rsid w:val="009533D3"/>
    <w:rsid w:val="009E503E"/>
    <w:rsid w:val="00A0140F"/>
    <w:rsid w:val="00A03065"/>
    <w:rsid w:val="00A34C42"/>
    <w:rsid w:val="00A35910"/>
    <w:rsid w:val="00A445DD"/>
    <w:rsid w:val="00A90D44"/>
    <w:rsid w:val="00B04E05"/>
    <w:rsid w:val="00B05CCD"/>
    <w:rsid w:val="00B13F3D"/>
    <w:rsid w:val="00B45B34"/>
    <w:rsid w:val="00B9361B"/>
    <w:rsid w:val="00BB5FFE"/>
    <w:rsid w:val="00BC282B"/>
    <w:rsid w:val="00BE17B8"/>
    <w:rsid w:val="00C7160B"/>
    <w:rsid w:val="00CB6533"/>
    <w:rsid w:val="00D73E88"/>
    <w:rsid w:val="00D953C0"/>
    <w:rsid w:val="00E10E93"/>
    <w:rsid w:val="00E17806"/>
    <w:rsid w:val="00E3472F"/>
    <w:rsid w:val="00E838C0"/>
    <w:rsid w:val="00EB7E8B"/>
    <w:rsid w:val="00EF475C"/>
    <w:rsid w:val="00F15D33"/>
    <w:rsid w:val="00FE7C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03065"/>
    <w:rPr>
      <w:sz w:val="28"/>
      <w:szCs w:val="28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7B7FFA"/>
    <w:pPr>
      <w:ind w:left="720"/>
      <w:contextualSpacing/>
    </w:pPr>
  </w:style>
  <w:style w:type="table" w:styleId="TableGrid">
    <w:name w:val="Table Grid"/>
    <w:basedOn w:val="TableNormal"/>
    <w:uiPriority w:val="99"/>
    <w:rsid w:val="007B7FF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730239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730239"/>
    <w:rPr>
      <w:rFonts w:cs="Times New Roman"/>
    </w:rPr>
  </w:style>
  <w:style w:type="paragraph" w:styleId="Footer">
    <w:name w:val="footer"/>
    <w:basedOn w:val="Normal"/>
    <w:link w:val="FooterChar"/>
    <w:uiPriority w:val="99"/>
    <w:rsid w:val="00730239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730239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6482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82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8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82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82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82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162</TotalTime>
  <Pages>3</Pages>
  <Words>752</Words>
  <Characters>4287</Characters>
  <Application>Microsoft Office Outlook</Application>
  <DocSecurity>0</DocSecurity>
  <Lines>0</Lines>
  <Paragraphs>0</Paragraphs>
  <ScaleCrop>false</ScaleCrop>
  <Company>Krokoz™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МСУ, отд. регистра правовых актов</dc:creator>
  <cp:keywords/>
  <dc:description/>
  <cp:lastModifiedBy>111</cp:lastModifiedBy>
  <cp:revision>21</cp:revision>
  <cp:lastPrinted>2020-10-21T08:21:00Z</cp:lastPrinted>
  <dcterms:created xsi:type="dcterms:W3CDTF">2020-11-13T12:43:00Z</dcterms:created>
  <dcterms:modified xsi:type="dcterms:W3CDTF">2020-11-25T14:07:00Z</dcterms:modified>
</cp:coreProperties>
</file>